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054" w:rsidRDefault="00173054">
      <w:pPr>
        <w:rPr>
          <w:noProof/>
          <w:sz w:val="44"/>
          <w:szCs w:val="44"/>
        </w:rPr>
      </w:pPr>
      <w:r w:rsidRPr="002D2CD9">
        <w:rPr>
          <w:noProof/>
          <w:sz w:val="44"/>
          <w:szCs w:val="44"/>
        </w:rPr>
        <w:t>Masopust v</w:t>
      </w:r>
      <w:r>
        <w:rPr>
          <w:noProof/>
          <w:sz w:val="44"/>
          <w:szCs w:val="44"/>
        </w:rPr>
        <w:t> </w:t>
      </w:r>
      <w:r w:rsidRPr="002D2CD9">
        <w:rPr>
          <w:noProof/>
          <w:sz w:val="44"/>
          <w:szCs w:val="44"/>
        </w:rPr>
        <w:t>DPS</w:t>
      </w:r>
    </w:p>
    <w:p w:rsidR="00173054" w:rsidRDefault="00173054" w:rsidP="00B7004A">
      <w:pPr>
        <w:jc w:val="both"/>
        <w:rPr>
          <w:noProof/>
          <w:sz w:val="32"/>
          <w:szCs w:val="32"/>
        </w:rPr>
      </w:pPr>
      <w:r w:rsidRPr="002D2CD9">
        <w:rPr>
          <w:noProof/>
          <w:sz w:val="32"/>
          <w:szCs w:val="32"/>
        </w:rPr>
        <w:t xml:space="preserve">Rádi bychom se s Vámi podělili o </w:t>
      </w:r>
      <w:r>
        <w:rPr>
          <w:noProof/>
          <w:sz w:val="32"/>
          <w:szCs w:val="32"/>
        </w:rPr>
        <w:t>momenty z masopustního veselí, které proběhlo 14.3. v DPS Janovská. Masopustní průvod zahájil pan starosta Milan Wenzel, který vzal na sebe hlavní masku jezdce na koni, s naší paní ředitelkou Monikou Válkovou, v roli královny.</w:t>
      </w:r>
    </w:p>
    <w:p w:rsidR="00173054" w:rsidRDefault="00173054" w:rsidP="00B7004A">
      <w:pPr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Průvod, v čele s kapelou Kotrba, vyrazil přes nepřízeň počasí  v hojném počtu i díky pozvaným seniorům spřáteleného klubu z Kutné hory. Prvním domem, u kterého se zpívalo a tančilo byl Dům se zvláštním režimem v Parmské ulici, kam jsme se přišli podělit o posvícenské koláčky, které nám na tuto akci poskytla firma VL2001. s.r.o. Za což jim opravdu velmi děkujeme. Pokračovali jsme přes ulici Na Křečku až k Hospůdce U Čouků. Ani naše veselé písničky, nepřesvědšili pana výčepního, aby si s námi zataškařil, tak jsme pochodovali dál na setkání s celou MŠ Boloňská. Paní ředitelka Petráková společně s učitelkami je perfektně připravili ,nejen že uměli masopustní říkanky, ale nádherně s naší kapelou v průvpdu i zazpívaly a to vše ve svých karnevalových maskách. Za své výkony byly také náležitě odměněny koláči. Větru a dešti navzdory, jsme se ještě suchou nohou stihli  vrátit do DPS Janovská, kde na nás v teple domova čekala druhá polovina přítomných,  program v plném proudu a teplé jitrničky, jelítka a tlačenka. V klubu hrála naše oblíbená country kapela RESERVE a zazpíval Standa Kothan.</w:t>
      </w:r>
    </w:p>
    <w:p w:rsidR="00173054" w:rsidRDefault="00173054" w:rsidP="00B7004A">
      <w:pPr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Stejně jako minulý rok jsme přizvali i  folklorní soubor Lučinka, která nám užasně a skvěle předvedla, taneční pásmo „Masopust“ s lidovými písněmi a rekvizitami. </w:t>
      </w:r>
    </w:p>
    <w:p w:rsidR="00173054" w:rsidRDefault="00173054" w:rsidP="00B7004A">
      <w:pPr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Všem zúčastněným velice děkujeme za krásnou a veselou atmosféru.</w:t>
      </w:r>
    </w:p>
    <w:p w:rsidR="00173054" w:rsidRDefault="00173054" w:rsidP="00B7004A">
      <w:pPr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A dovolíme si říct, že díky solidaritě muzikantů, sponzorů a šikovných rukou vyrábějících masky, jsme jak se říká : „Za málo peněz ,měli  opravdu hodně muziky.“</w:t>
      </w:r>
    </w:p>
    <w:p w:rsidR="00173054" w:rsidRPr="00B7004A" w:rsidRDefault="00173054" w:rsidP="00B7004A">
      <w:pPr>
        <w:jc w:val="both"/>
        <w:rPr>
          <w:noProof/>
          <w:sz w:val="56"/>
          <w:szCs w:val="56"/>
        </w:rPr>
      </w:pPr>
      <w:r>
        <w:rPr>
          <w:noProof/>
          <w:sz w:val="32"/>
          <w:szCs w:val="32"/>
        </w:rPr>
        <w:t xml:space="preserve">                                                     </w:t>
      </w:r>
      <w:r w:rsidRPr="00B7004A">
        <w:rPr>
          <w:noProof/>
          <w:sz w:val="56"/>
          <w:szCs w:val="56"/>
        </w:rPr>
        <w:sym w:font="Wingdings" w:char="F04A"/>
      </w:r>
    </w:p>
    <w:p w:rsidR="00173054" w:rsidRDefault="00173054">
      <w:pPr>
        <w:rPr>
          <w:noProof/>
        </w:rPr>
      </w:pPr>
      <w:r w:rsidRPr="002C4821"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5" type="#_x0000_t75" style="width:453.75pt;height:339.75pt;visibility:visible">
            <v:imagedata r:id="rId4" o:title=""/>
          </v:shape>
        </w:pict>
      </w:r>
    </w:p>
    <w:p w:rsidR="00173054" w:rsidRDefault="00173054" w:rsidP="00562CD2">
      <w:pPr>
        <w:rPr>
          <w:noProof/>
          <w:lang w:eastAsia="cs-CZ"/>
        </w:rPr>
      </w:pPr>
      <w:r w:rsidRPr="002C4821">
        <w:rPr>
          <w:noProof/>
          <w:lang w:eastAsia="cs-CZ"/>
        </w:rPr>
        <w:pict>
          <v:shape id="Obrázek 2" o:spid="_x0000_i1026" type="#_x0000_t75" style="width:453.75pt;height:339.75pt;visibility:visible">
            <v:imagedata r:id="rId5" o:title=""/>
          </v:shape>
        </w:pict>
      </w:r>
      <w:bookmarkStart w:id="0" w:name="_GoBack"/>
      <w:bookmarkEnd w:id="0"/>
    </w:p>
    <w:p w:rsidR="00173054" w:rsidRDefault="00173054" w:rsidP="00562CD2">
      <w:pPr>
        <w:rPr>
          <w:sz w:val="32"/>
          <w:szCs w:val="32"/>
        </w:rPr>
      </w:pPr>
      <w:r w:rsidRPr="00B177F9">
        <w:rPr>
          <w:sz w:val="32"/>
          <w:szCs w:val="32"/>
        </w:rPr>
        <w:pict>
          <v:shape id="_x0000_i1027" type="#_x0000_t75" style="width:447.75pt;height:276pt">
            <v:imagedata r:id="rId6" o:title=""/>
          </v:shape>
        </w:pict>
      </w:r>
    </w:p>
    <w:p w:rsidR="00173054" w:rsidRPr="00B177F9" w:rsidRDefault="00173054" w:rsidP="00562CD2">
      <w:pPr>
        <w:rPr>
          <w:sz w:val="32"/>
          <w:szCs w:val="32"/>
        </w:rPr>
      </w:pPr>
      <w:r>
        <w:pict>
          <v:shape id="_x0000_i1028" type="#_x0000_t75" alt="" style="width:24pt;height:24pt">
            <v:imagedata r:id="rId7" r:href="rId8"/>
          </v:shape>
        </w:pict>
      </w:r>
      <w:r>
        <w:pict>
          <v:shape id="_x0000_i1029" type="#_x0000_t75" alt="" style="width:24pt;height:24pt">
            <v:imagedata r:id="rId9" r:href="rId10"/>
          </v:shape>
        </w:pict>
      </w:r>
    </w:p>
    <w:sectPr w:rsidR="00173054" w:rsidRPr="00B177F9" w:rsidSect="004879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43DE"/>
    <w:rsid w:val="00173054"/>
    <w:rsid w:val="00251C9C"/>
    <w:rsid w:val="002929B7"/>
    <w:rsid w:val="002B4165"/>
    <w:rsid w:val="002C4821"/>
    <w:rsid w:val="002D2CD9"/>
    <w:rsid w:val="002E174F"/>
    <w:rsid w:val="00331C06"/>
    <w:rsid w:val="00487921"/>
    <w:rsid w:val="004C529D"/>
    <w:rsid w:val="00562CD2"/>
    <w:rsid w:val="005E28C9"/>
    <w:rsid w:val="00607F55"/>
    <w:rsid w:val="007625C8"/>
    <w:rsid w:val="00790D74"/>
    <w:rsid w:val="00912938"/>
    <w:rsid w:val="00B177F9"/>
    <w:rsid w:val="00B43081"/>
    <w:rsid w:val="00B7004A"/>
    <w:rsid w:val="00C560A8"/>
    <w:rsid w:val="00CA357D"/>
    <w:rsid w:val="00CF1328"/>
    <w:rsid w:val="00D043DE"/>
    <w:rsid w:val="00DD7F1A"/>
    <w:rsid w:val="00DE093A"/>
    <w:rsid w:val="00E872A2"/>
    <w:rsid w:val="00EA34F4"/>
    <w:rsid w:val="00ED4CE9"/>
    <w:rsid w:val="00F81072"/>
    <w:rsid w:val="00F816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7921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043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043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email.seznam.cz/imageresize/?width=1422&amp;height=1014&amp;mid=9653&amp;aid=1&amp;uid=59103860&amp;default=%2Fstatic%2Fwm%2Fimg%2Fdefault-image.sv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https://email.seznam.cz/imageresize/?width=1422&amp;height=1014&amp;mid=9653&amp;aid=1&amp;uid=59103860&amp;default=%2Fstatic%2Fwm%2Fimg%2Fdefault-image.sv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82</TotalTime>
  <Pages>3</Pages>
  <Words>315</Words>
  <Characters>1863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Masopust v DPS</dc:title>
  <dc:subject/>
  <dc:creator>csop</dc:creator>
  <cp:keywords/>
  <dc:description/>
  <cp:lastModifiedBy>Jindra Čelikovská</cp:lastModifiedBy>
  <cp:revision>3</cp:revision>
  <cp:lastPrinted>2019-03-18T10:02:00Z</cp:lastPrinted>
  <dcterms:created xsi:type="dcterms:W3CDTF">2019-03-25T14:00:00Z</dcterms:created>
  <dcterms:modified xsi:type="dcterms:W3CDTF">2019-03-25T15:20:00Z</dcterms:modified>
</cp:coreProperties>
</file>